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53DB217E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376879">
        <w:rPr>
          <w:rFonts w:ascii="Arial" w:hAnsi="Arial" w:cs="Arial"/>
          <w:lang w:val="es-ES_tradnl" w:eastAsia="ar-SA"/>
        </w:rPr>
        <w:t>09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376879">
        <w:rPr>
          <w:rFonts w:ascii="Arial" w:hAnsi="Arial" w:cs="Arial"/>
          <w:lang w:val="es-ES_tradnl" w:eastAsia="ar-SA"/>
        </w:rPr>
        <w:t>Abril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6DE2CC87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376879" w:rsidRPr="00376879">
        <w:rPr>
          <w:rFonts w:ascii="Arial" w:hAnsi="Arial" w:cs="Arial"/>
          <w:b/>
          <w:szCs w:val="24"/>
          <w:u w:val="single"/>
        </w:rPr>
        <w:t>MARZO</w:t>
      </w:r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EF6B4" w14:textId="77777777" w:rsidR="00C33C78" w:rsidRDefault="00C33C78" w:rsidP="008E0914">
      <w:pPr>
        <w:spacing w:after="0" w:line="240" w:lineRule="auto"/>
      </w:pPr>
      <w:r>
        <w:separator/>
      </w:r>
    </w:p>
  </w:endnote>
  <w:endnote w:type="continuationSeparator" w:id="0">
    <w:p w14:paraId="7B8CF27B" w14:textId="77777777" w:rsidR="00C33C78" w:rsidRDefault="00C33C78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1FB6A" w14:textId="77777777" w:rsidR="00C33C78" w:rsidRDefault="00C33C78" w:rsidP="008E0914">
      <w:pPr>
        <w:spacing w:after="0" w:line="240" w:lineRule="auto"/>
      </w:pPr>
      <w:r>
        <w:separator/>
      </w:r>
    </w:p>
  </w:footnote>
  <w:footnote w:type="continuationSeparator" w:id="0">
    <w:p w14:paraId="027AEFF0" w14:textId="77777777" w:rsidR="00C33C78" w:rsidRDefault="00C33C78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60472434">
          <wp:simplePos x="0" y="0"/>
          <wp:positionH relativeFrom="page">
            <wp:posOffset>16506</wp:posOffset>
          </wp:positionH>
          <wp:positionV relativeFrom="paragraph">
            <wp:posOffset>-431625</wp:posOffset>
          </wp:positionV>
          <wp:extent cx="7287151" cy="10154422"/>
          <wp:effectExtent l="0" t="0" r="9525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7151" cy="101544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43072C"/>
    <w:rsid w:val="00480040"/>
    <w:rsid w:val="004833CE"/>
    <w:rsid w:val="004A7723"/>
    <w:rsid w:val="004B542B"/>
    <w:rsid w:val="004C13BB"/>
    <w:rsid w:val="00507DA6"/>
    <w:rsid w:val="00555ED8"/>
    <w:rsid w:val="005C1A88"/>
    <w:rsid w:val="005C2202"/>
    <w:rsid w:val="005D6173"/>
    <w:rsid w:val="005E2204"/>
    <w:rsid w:val="00635A07"/>
    <w:rsid w:val="00657B60"/>
    <w:rsid w:val="00685601"/>
    <w:rsid w:val="00701D36"/>
    <w:rsid w:val="00720387"/>
    <w:rsid w:val="007301F5"/>
    <w:rsid w:val="0073040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33C78"/>
    <w:rsid w:val="00C65F26"/>
    <w:rsid w:val="00D6166C"/>
    <w:rsid w:val="00D944C2"/>
    <w:rsid w:val="00DD7FA1"/>
    <w:rsid w:val="00E67A7E"/>
    <w:rsid w:val="00F2123C"/>
    <w:rsid w:val="00F826AF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1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2025-04-09T18:42:00Z</cp:lastPrinted>
  <dcterms:created xsi:type="dcterms:W3CDTF">2025-04-09T18:43:00Z</dcterms:created>
  <dcterms:modified xsi:type="dcterms:W3CDTF">2025-04-09T18:43:00Z</dcterms:modified>
</cp:coreProperties>
</file>